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71" w:rsidRPr="00E019D2" w:rsidRDefault="00073C71" w:rsidP="007E2215">
      <w:pPr>
        <w:spacing w:after="186" w:line="276" w:lineRule="auto"/>
        <w:ind w:left="10" w:right="2" w:hanging="10"/>
        <w:rPr>
          <w:rFonts w:ascii="Times New Roman" w:hAnsi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hAnsi="Times New Roman"/>
          <w:b/>
          <w:color w:val="FF0000"/>
          <w:sz w:val="52"/>
          <w:szCs w:val="52"/>
          <w:lang w:eastAsia="ru-RU"/>
        </w:rPr>
        <w:t xml:space="preserve"> </w:t>
      </w:r>
      <w:r w:rsidRPr="00E019D2">
        <w:rPr>
          <w:rFonts w:ascii="Times New Roman" w:hAnsi="Times New Roman"/>
          <w:b/>
          <w:color w:val="FF0000"/>
          <w:sz w:val="52"/>
          <w:szCs w:val="52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8898164" r:id="rId5"/>
        </w:object>
      </w:r>
    </w:p>
    <w:p w:rsidR="00073C71" w:rsidRPr="007E2215" w:rsidRDefault="00073C71" w:rsidP="007E2215">
      <w:pPr>
        <w:spacing w:after="186" w:line="276" w:lineRule="auto"/>
        <w:ind w:left="10" w:right="2" w:hanging="10"/>
        <w:rPr>
          <w:rFonts w:ascii="Times New Roman" w:hAnsi="Times New Roman"/>
          <w:color w:val="FF0000"/>
          <w:sz w:val="52"/>
          <w:szCs w:val="52"/>
          <w:lang w:eastAsia="ru-RU"/>
        </w:rPr>
      </w:pPr>
    </w:p>
    <w:p w:rsidR="00073C71" w:rsidRPr="007E2215" w:rsidRDefault="00073C71" w:rsidP="000F04C0">
      <w:pPr>
        <w:spacing w:after="133" w:line="276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" o:spid="_x0000_s1026" type="#_x0000_t75" style="position:absolute;margin-left:199.95pt;margin-top:11.55pt;width:251.25pt;height:251.25pt;z-index:251657728;visibility:visible">
            <v:imagedata r:id="rId6" o:title=""/>
            <w10:wrap type="square"/>
          </v:shape>
        </w:pict>
      </w: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Упражнение «Ароматные мешочки» </w:t>
      </w:r>
    </w:p>
    <w:p w:rsidR="00073C71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Для игры используются различные тканевые мешочки, в которых находятся пахнущие предметы: кофе, ваниль, корки апельсина или лимона, лаванда, шоколад и т.д. Ребенку необходимо разложить мешочки к картинкам в соответствии с ароматом. </w:t>
      </w:r>
    </w:p>
    <w:p w:rsidR="00073C71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88" w:line="276" w:lineRule="auto"/>
        <w:ind w:left="703" w:hanging="703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Упражнение «Противные баночки» </w:t>
      </w:r>
    </w:p>
    <w:p w:rsidR="00073C71" w:rsidRPr="007E2215" w:rsidRDefault="00073C71" w:rsidP="000F04C0">
      <w:pPr>
        <w:spacing w:line="276" w:lineRule="auto"/>
        <w:ind w:left="-15" w:firstLine="15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Взрослый выставляет на стол вперемежку несколько одинаковых стеклянных баночек или пузырьков, в баночках разложены кусочки ваты, пропитанные ароматным веществом приятно или неприятно пахнущие, либо разложены предметы. Взрослый нюхает каждый пузырек и эмоционально произносит: «Фу!» или «Ах!» Затем предлагает понюхать ребенку, стимулируя его к повторению мимики и междометий. Взрослый предлагает убрать все противне баночки в сторону. Можно использовать баночки со следующими запахами: нашатырный спирт, медицинский спирт, сыр с плесенью, лимон, апельсин, шоколад, ароматная конфетка.  </w:t>
      </w:r>
    </w:p>
    <w:p w:rsidR="00073C71" w:rsidRDefault="00073C71" w:rsidP="000F04C0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33" w:line="276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Игра «Вкусовые банки» </w:t>
      </w:r>
    </w:p>
    <w:p w:rsidR="00073C71" w:rsidRPr="007E2215" w:rsidRDefault="00073C71" w:rsidP="007E2215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-23.55pt;margin-top:8.85pt;width:246.05pt;height:200.5pt;z-index:251656704;visibility:visible">
            <v:imagedata r:id="rId7" o:title=""/>
            <w10:wrap type="square"/>
          </v:shape>
        </w:pict>
      </w: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Игра позволяет ввести в лексикон ребенка (изначально пассивный) прилагательные, которые обозначают вкус: горький, сладкий, острый, кислый, соленый. Взрослый предлагает ребенку с помощью пипетки (ложки) забрать жидкость из разных стаканов, попробовать ее на вкус. Взрослый обращает внимание на название вкуса жидкости, проговаривают название совместно. В конце игры ребенок раскладывает картинки с продуктами, имеющими характерные вкусы, соотнося их с жидкостями в баночках; называет картинки. Взрослый постоянно спрашивает ребенка: Что бывает соленым? Что бывает сладким? Что кислым? Что бывает горьким? </w:t>
      </w:r>
    </w:p>
    <w:p w:rsidR="00073C71" w:rsidRPr="007E2215" w:rsidRDefault="00073C71" w:rsidP="007E2215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Игру можно модифицировать, используя реальные продукты питания с характерными вкусами. </w:t>
      </w:r>
    </w:p>
    <w:p w:rsidR="00073C71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 «Ароматные саше» </w:t>
      </w: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Ребенку предлагаются специально подготовленные различные ароматические саше (мало – бомбочки для ванны, шарики антимоль и др.), которые имитируют натуральные запахи и картинки, изображающие предметы с этими запахами. Ребенку необходимо разложить правильно картинки к саше, называя слова: лимон, ваниль, кофе, лаванда, яблоко, апельсин, шоколад ит.д. </w:t>
      </w:r>
    </w:p>
    <w:p w:rsidR="00073C71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Default="00073C71" w:rsidP="009F1B8D">
      <w:pPr>
        <w:spacing w:after="133" w:line="276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«Угадай предмет по запаху»  </w:t>
      </w:r>
    </w:p>
    <w:p w:rsidR="00073C71" w:rsidRPr="007E2215" w:rsidRDefault="00073C71" w:rsidP="000F04C0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Взрослый предлагает ребенку различные предметы, названия которых они совместно проговаривают. Затем ребенок с закрытыми глазами пытается угадать по запаху предмет (показывает или называет картинку). Можно использовать такие предметы: мох, мак, помада, мыло, духи, пена для ванны, гель для душа, чай, кофе, шоколад и т.д. </w:t>
      </w:r>
    </w:p>
    <w:p w:rsidR="00073C71" w:rsidRPr="007E2215" w:rsidRDefault="00073C71" w:rsidP="000F04C0">
      <w:pPr>
        <w:spacing w:line="276" w:lineRule="auto"/>
        <w:ind w:left="708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«Угадай предмет по вкусу»</w:t>
      </w: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188.7pt;margin-top:7.35pt;width:243pt;height:168.45pt;z-index:251658752;visibility:visible">
            <v:imagedata r:id="rId8" o:title=""/>
            <w10:wrap type="square"/>
          </v:shape>
        </w:pict>
      </w: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Игра аналогична предыдущей, только теперь происходит различение по вкусу, игру можно проводить при закреплении таких лексических тем как: </w:t>
      </w:r>
    </w:p>
    <w:p w:rsidR="00073C71" w:rsidRPr="007E2215" w:rsidRDefault="00073C71" w:rsidP="000F04C0">
      <w:pPr>
        <w:spacing w:after="185" w:line="276" w:lineRule="auto"/>
        <w:ind w:left="-15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фрукты, ягоды, овощи, напитки, продукты. </w:t>
      </w:r>
    </w:p>
    <w:p w:rsidR="00073C71" w:rsidRPr="007E2215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Игра «Угадай варенье (сок)»  </w:t>
      </w:r>
    </w:p>
    <w:p w:rsidR="00073C71" w:rsidRPr="007E2215" w:rsidRDefault="00073C71" w:rsidP="000F04C0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Игра проводится для развития понимания относительных прилагательных. Ребенку предлагают попробовать различные виды сока и просят сказать из какого фрукта, овоща или ягоды они приготовлены. Затем взрослый указывая на тот или иной сок экспрессивно называет – вишневый сок, апельсиновый сок, грушевый сок, томатный сок, морковный сок, ударением подчеркивая окончание слов. В конце игры можно попросить ребенка, например, из всех предложенных найти клубничный сок, апельсиновый сок.  </w:t>
      </w: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Можно эту игру проводит с напитками (чай, кофе, молоко, какао, йогурт, кефир, вода, лимонад и т.д.) Ребенку предлагают с закрытыми глазами попробовать различные напитки и назвать их, либо показать на картинке.  </w:t>
      </w:r>
    </w:p>
    <w:p w:rsidR="00073C71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</w:p>
    <w:p w:rsidR="00073C71" w:rsidRPr="007E2215" w:rsidRDefault="00073C71" w:rsidP="000F04C0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7E2215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 xml:space="preserve">Игра «Тяжелый – легкий»  </w:t>
      </w:r>
    </w:p>
    <w:p w:rsidR="00073C71" w:rsidRPr="007E2215" w:rsidRDefault="00073C71" w:rsidP="000F04C0">
      <w:pPr>
        <w:spacing w:after="3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Взрослый подбирает предметы, которые различаются по весу, легкие и тяжелые. Можно предложить ребенку разложить предметы по признаку легкие в одну сторону, тяжелые в другую. При этом, каждый раз эмоционально называя качество того или иного предмета.  </w:t>
      </w: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Учить употреблять в словосочетании название предмета и его признака, называя например, легкая вата, тяжелый замок.  </w:t>
      </w:r>
    </w:p>
    <w:p w:rsidR="00073C71" w:rsidRPr="007E2215" w:rsidRDefault="00073C71" w:rsidP="000F04C0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7E2215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Можно предложить ребенку сравнить между собой несколько предметов, используя степени сравнения прилагательных, ребенок должен показать какой предмет тяжелый, который тяжелее, самый тяжелый; легкий, легче, самый легкий.  </w:t>
      </w:r>
    </w:p>
    <w:p w:rsidR="00073C71" w:rsidRPr="007E2215" w:rsidRDefault="00073C71">
      <w:pPr>
        <w:rPr>
          <w:sz w:val="32"/>
          <w:szCs w:val="32"/>
        </w:rPr>
      </w:pPr>
      <w:r w:rsidRPr="00B45445">
        <w:rPr>
          <w:noProof/>
          <w:lang w:eastAsia="ru-RU"/>
        </w:rPr>
        <w:pict>
          <v:shape id="Рисунок 3" o:spid="_x0000_i1026" type="#_x0000_t75" style="width:446.25pt;height:255pt;visibility:visible">
            <v:imagedata r:id="rId9" o:title=""/>
          </v:shape>
        </w:pict>
      </w:r>
    </w:p>
    <w:sectPr w:rsidR="00073C71" w:rsidRPr="007E2215" w:rsidSect="007E2215">
      <w:pgSz w:w="11906" w:h="16838"/>
      <w:pgMar w:top="1134" w:right="1274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82D"/>
    <w:rsid w:val="00014531"/>
    <w:rsid w:val="00073C71"/>
    <w:rsid w:val="000F04C0"/>
    <w:rsid w:val="007E2215"/>
    <w:rsid w:val="0082502B"/>
    <w:rsid w:val="009F1B8D"/>
    <w:rsid w:val="00A15886"/>
    <w:rsid w:val="00A6682D"/>
    <w:rsid w:val="00B45445"/>
    <w:rsid w:val="00D75100"/>
    <w:rsid w:val="00E019D2"/>
    <w:rsid w:val="00E26838"/>
    <w:rsid w:val="00FE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4C0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2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5</Pages>
  <Words>585</Words>
  <Characters>3335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Метод кабинет</cp:lastModifiedBy>
  <cp:revision>4</cp:revision>
  <cp:lastPrinted>2019-01-18T09:25:00Z</cp:lastPrinted>
  <dcterms:created xsi:type="dcterms:W3CDTF">2019-01-17T12:18:00Z</dcterms:created>
  <dcterms:modified xsi:type="dcterms:W3CDTF">2020-04-20T10:30:00Z</dcterms:modified>
</cp:coreProperties>
</file>